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1E" w:rsidRDefault="004E721E" w:rsidP="00AE4592">
      <w:pPr>
        <w:shd w:val="clear" w:color="auto" w:fill="FFFFFF"/>
        <w:spacing w:after="160" w:line="259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6B2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9.5pt;height:285pt;visibility:visible">
            <v:imagedata r:id="rId7" o:title=""/>
          </v:shape>
        </w:pict>
      </w:r>
      <w:r w:rsidRPr="00AE4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E721E" w:rsidRDefault="004E721E" w:rsidP="004A7CA8">
      <w:pPr>
        <w:shd w:val="clear" w:color="auto" w:fill="FFFFFF"/>
        <w:spacing w:after="0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D52">
        <w:rPr>
          <w:rFonts w:ascii="Times New Roman" w:hAnsi="Times New Roman"/>
          <w:b/>
          <w:sz w:val="28"/>
          <w:szCs w:val="28"/>
          <w:u w:val="single"/>
        </w:rPr>
        <w:t xml:space="preserve">Эмблема №1 </w:t>
      </w:r>
      <w:r>
        <w:rPr>
          <w:rFonts w:ascii="Times New Roman" w:hAnsi="Times New Roman"/>
          <w:sz w:val="28"/>
          <w:szCs w:val="28"/>
        </w:rPr>
        <w:t xml:space="preserve">-  </w:t>
      </w:r>
      <w:r w:rsidRPr="0025211E">
        <w:rPr>
          <w:rFonts w:ascii="Times New Roman" w:hAnsi="Times New Roman"/>
          <w:color w:val="000000"/>
          <w:sz w:val="28"/>
          <w:szCs w:val="28"/>
          <w:lang w:eastAsia="ru-RU"/>
        </w:rPr>
        <w:t>Суворова Алеся Геннадьевна, 28 лет, воспитатель дошкольного образования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4E721E" w:rsidRPr="0025211E" w:rsidRDefault="004E721E" w:rsidP="004A7CA8">
      <w:pPr>
        <w:shd w:val="clear" w:color="auto" w:fill="FFFFFF"/>
        <w:spacing w:after="0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Петрова Наталья Валерьевна, 35 лет, заведующий дошкольным учреждением образования</w:t>
      </w:r>
    </w:p>
    <w:p w:rsidR="004E721E" w:rsidRPr="0025211E" w:rsidRDefault="004E721E" w:rsidP="004A7CA8">
      <w:p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2521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Государственное учреждение образования «Ясли-сад № </w:t>
      </w:r>
      <w:smartTag w:uri="urn:schemas-microsoft-com:office:smarttags" w:element="metricconverter">
        <w:smartTagPr>
          <w:attr w:name="ProductID" w:val="2 г"/>
        </w:smartTagPr>
        <w:r w:rsidRPr="0025211E">
          <w:rPr>
            <w:rFonts w:ascii="Times New Roman" w:hAnsi="Times New Roman"/>
            <w:color w:val="000000"/>
            <w:sz w:val="28"/>
            <w:szCs w:val="28"/>
            <w:lang w:eastAsia="ru-RU"/>
          </w:rPr>
          <w:t>2 г</w:t>
        </w:r>
      </w:smartTag>
      <w:r w:rsidRPr="0025211E">
        <w:rPr>
          <w:rFonts w:ascii="Times New Roman" w:hAnsi="Times New Roman"/>
          <w:color w:val="000000"/>
          <w:sz w:val="28"/>
          <w:szCs w:val="28"/>
          <w:lang w:eastAsia="ru-RU"/>
        </w:rPr>
        <w:t>.Городка»</w:t>
      </w:r>
    </w:p>
    <w:p w:rsidR="004E721E" w:rsidRDefault="004E721E" w:rsidP="004A7CA8">
      <w:pPr>
        <w:spacing w:after="0"/>
        <w:jc w:val="both"/>
      </w:pPr>
      <w:r w:rsidRPr="00AE459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Описание:</w:t>
      </w:r>
      <w:r w:rsidRPr="002521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Основы здорового образа жизни закладываются с рождения в семье каждого человека. Подобно ростку, который впитывает в себя тепло окружающего мира, ребенок впитывает заботу, любовь и неравнодушное отношение к своему здоровью. Именно в семье зарождается понимание ценности здоровья посредством личной гигиены, занятие спортом, здорового питания. Стремление к здоровому образу жизни – залог успеха и процветания нашего города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4E721E" w:rsidRDefault="004E721E">
      <w:pPr>
        <w:rPr>
          <w:rFonts w:ascii="Times New Roman" w:hAnsi="Times New Roman"/>
          <w:sz w:val="40"/>
          <w:szCs w:val="40"/>
        </w:rPr>
      </w:pPr>
    </w:p>
    <w:p w:rsidR="004E721E" w:rsidRPr="00025521" w:rsidRDefault="004E721E">
      <w:pPr>
        <w:rPr>
          <w:rFonts w:ascii="Times New Roman" w:hAnsi="Times New Roman"/>
          <w:sz w:val="40"/>
          <w:szCs w:val="40"/>
        </w:rPr>
      </w:pPr>
      <w:r w:rsidRPr="00E406BC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17" o:spid="_x0000_i1026" type="#_x0000_t75" style="width:303.75pt;height:361.5pt;visibility:visible">
            <v:imagedata r:id="rId8" o:title=""/>
          </v:shape>
        </w:pict>
      </w:r>
    </w:p>
    <w:p w:rsidR="004E721E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Эмблема №</w:t>
      </w:r>
      <w:r w:rsidRPr="00AE4592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</w:rPr>
        <w:t xml:space="preserve">   -  </w:t>
      </w:r>
      <w:r w:rsidRPr="00AE4592">
        <w:rPr>
          <w:rFonts w:ascii="Times New Roman" w:hAnsi="Times New Roman"/>
          <w:sz w:val="28"/>
          <w:szCs w:val="28"/>
        </w:rPr>
        <w:t>Жандаренко</w:t>
      </w:r>
      <w:r>
        <w:rPr>
          <w:rFonts w:ascii="Times New Roman" w:hAnsi="Times New Roman"/>
          <w:sz w:val="28"/>
          <w:szCs w:val="28"/>
        </w:rPr>
        <w:t xml:space="preserve"> Александр Юрьевич, 27 лет</w:t>
      </w:r>
    </w:p>
    <w:p w:rsidR="004E721E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Филиал «Городокский Дом ремёсел и фольклора» ГУК «Центр традиционной культуры и народного творчества»</w:t>
      </w:r>
    </w:p>
    <w:p w:rsidR="004E721E" w:rsidRDefault="004E721E"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8" o:spid="_x0000_i1027" type="#_x0000_t75" style="width:384pt;height:324pt;visibility:visible">
            <v:imagedata r:id="rId9" o:title=""/>
          </v:shape>
        </w:pict>
      </w:r>
    </w:p>
    <w:p w:rsidR="004E721E" w:rsidRPr="00AE4592" w:rsidRDefault="004E721E" w:rsidP="004A7CA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Эмблема №3 </w:t>
      </w:r>
      <w:r>
        <w:rPr>
          <w:rFonts w:ascii="Times New Roman" w:hAnsi="Times New Roman"/>
          <w:sz w:val="28"/>
          <w:szCs w:val="28"/>
        </w:rPr>
        <w:t xml:space="preserve">   -  Шейда Анастасия Анатольевна, 27 лет</w:t>
      </w:r>
    </w:p>
    <w:p w:rsidR="004E721E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учреждение образования «Средняя школа №1 г.Городка».</w:t>
      </w:r>
    </w:p>
    <w:p w:rsidR="004E721E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«Дерево здоровой жизни»</w:t>
      </w:r>
    </w:p>
    <w:p w:rsidR="004E721E" w:rsidRDefault="004E721E" w:rsidP="00AE4592">
      <w:pPr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9" o:spid="_x0000_i1028" type="#_x0000_t75" style="width:390.75pt;height:329.25pt;visibility:visible">
            <v:imagedata r:id="rId10" o:title=""/>
          </v:shape>
        </w:pict>
      </w:r>
    </w:p>
    <w:p w:rsidR="004E721E" w:rsidRPr="004A7CA8" w:rsidRDefault="004E721E" w:rsidP="004A7CA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Эмблема №</w:t>
      </w:r>
      <w:r w:rsidRPr="004A7CA8"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</w:rPr>
        <w:t xml:space="preserve">   -  </w:t>
      </w:r>
      <w:r w:rsidRPr="004A7CA8">
        <w:rPr>
          <w:rFonts w:ascii="Times New Roman" w:hAnsi="Times New Roman"/>
          <w:sz w:val="28"/>
          <w:szCs w:val="28"/>
        </w:rPr>
        <w:t>Шейда</w:t>
      </w:r>
      <w:r w:rsidRPr="00C34D52">
        <w:rPr>
          <w:rFonts w:ascii="Times New Roman" w:hAnsi="Times New Roman"/>
          <w:sz w:val="28"/>
          <w:szCs w:val="28"/>
        </w:rPr>
        <w:t xml:space="preserve"> Анастасия Анатольевна, 27 лет</w:t>
      </w:r>
    </w:p>
    <w:p w:rsidR="004E721E" w:rsidRPr="00C34D52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 w:rsidRPr="00C34D52">
        <w:rPr>
          <w:rFonts w:ascii="Times New Roman" w:hAnsi="Times New Roman"/>
          <w:sz w:val="28"/>
          <w:szCs w:val="28"/>
        </w:rPr>
        <w:t>Государственное учреждение образования «Средняя школа №1 г.Городка».</w:t>
      </w:r>
    </w:p>
    <w:p w:rsidR="004E721E" w:rsidRDefault="004E721E" w:rsidP="004A7CA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«Чтобы вырасти сильным</w:t>
      </w:r>
      <w:r w:rsidRPr="00C34D52">
        <w:rPr>
          <w:rFonts w:ascii="Times New Roman" w:hAnsi="Times New Roman"/>
          <w:sz w:val="28"/>
          <w:szCs w:val="28"/>
        </w:rPr>
        <w:t>»</w:t>
      </w:r>
    </w:p>
    <w:p w:rsidR="004E721E" w:rsidRDefault="004E721E" w:rsidP="004A7CA8">
      <w:pPr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0" o:spid="_x0000_i1029" type="#_x0000_t75" style="width:343.5pt;height:412.5pt;visibility:visible">
            <v:imagedata r:id="rId11" o:title=""/>
          </v:shape>
        </w:pict>
      </w:r>
    </w:p>
    <w:p w:rsidR="004E721E" w:rsidRPr="004A7CA8" w:rsidRDefault="004E721E" w:rsidP="004A7CA8">
      <w:pPr>
        <w:widowControl w:val="0"/>
        <w:autoSpaceDE w:val="0"/>
        <w:autoSpaceDN w:val="0"/>
        <w:adjustRightInd w:val="0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Эмблема №</w:t>
      </w:r>
      <w:r w:rsidRPr="004A7CA8">
        <w:rPr>
          <w:rFonts w:ascii="Times New Roman" w:hAnsi="Times New Roman"/>
          <w:sz w:val="28"/>
          <w:szCs w:val="28"/>
          <w:u w:val="single"/>
        </w:rPr>
        <w:t>5</w:t>
      </w:r>
      <w:r>
        <w:rPr>
          <w:rFonts w:ascii="Times New Roman" w:hAnsi="Times New Roman"/>
          <w:sz w:val="28"/>
          <w:szCs w:val="28"/>
        </w:rPr>
        <w:t xml:space="preserve">  -  Виноградова Мария Васильевна</w:t>
      </w:r>
      <w:r w:rsidRPr="004A7CA8">
        <w:rPr>
          <w:rFonts w:ascii="Times New Roman" w:hAnsi="Times New Roman"/>
          <w:sz w:val="28"/>
          <w:szCs w:val="28"/>
        </w:rPr>
        <w:t>, 34 года</w:t>
      </w:r>
    </w:p>
    <w:p w:rsidR="004E721E" w:rsidRPr="004A7CA8" w:rsidRDefault="004E721E" w:rsidP="004A7C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A7CA8">
        <w:rPr>
          <w:rFonts w:ascii="Times New Roman" w:hAnsi="Times New Roman"/>
          <w:sz w:val="28"/>
          <w:szCs w:val="28"/>
        </w:rPr>
        <w:t xml:space="preserve"> УЗ «Городокская ЦРБ»;</w:t>
      </w:r>
    </w:p>
    <w:p w:rsidR="004E721E" w:rsidRPr="004A7CA8" w:rsidRDefault="004E721E" w:rsidP="004A7CA8">
      <w:pPr>
        <w:widowControl w:val="0"/>
        <w:autoSpaceDE w:val="0"/>
        <w:autoSpaceDN w:val="0"/>
        <w:adjustRightInd w:val="0"/>
        <w:spacing w:after="0"/>
        <w:ind w:left="1068"/>
        <w:jc w:val="both"/>
        <w:rPr>
          <w:rFonts w:ascii="Times New Roman" w:hAnsi="Times New Roman"/>
          <w:sz w:val="28"/>
          <w:szCs w:val="28"/>
        </w:rPr>
      </w:pPr>
      <w:r w:rsidRPr="004A7CA8">
        <w:rPr>
          <w:rFonts w:ascii="Times New Roman" w:hAnsi="Times New Roman"/>
          <w:b/>
          <w:sz w:val="28"/>
          <w:szCs w:val="28"/>
          <w:u w:val="single"/>
        </w:rPr>
        <w:t>Описание:</w:t>
      </w:r>
      <w:r w:rsidRPr="004A7CA8">
        <w:rPr>
          <w:rFonts w:ascii="Times New Roman" w:hAnsi="Times New Roman"/>
          <w:sz w:val="28"/>
          <w:szCs w:val="28"/>
        </w:rPr>
        <w:t xml:space="preserve"> здоровый образ жизни через спорт, акцентировано внимание на достопримечательности г.Городка – лыже-роллерной трассе. </w:t>
      </w:r>
    </w:p>
    <w:p w:rsidR="004E721E" w:rsidRDefault="004E721E" w:rsidP="004A7CA8">
      <w:pPr>
        <w:widowControl w:val="0"/>
        <w:autoSpaceDE w:val="0"/>
        <w:autoSpaceDN w:val="0"/>
        <w:adjustRightInd w:val="0"/>
        <w:spacing w:after="0"/>
        <w:ind w:left="1068"/>
        <w:jc w:val="both"/>
        <w:rPr>
          <w:sz w:val="30"/>
          <w:szCs w:val="30"/>
        </w:rPr>
      </w:pPr>
      <w:r w:rsidRPr="004A7CA8">
        <w:rPr>
          <w:rFonts w:ascii="Times New Roman" w:hAnsi="Times New Roman"/>
          <w:sz w:val="28"/>
          <w:szCs w:val="28"/>
        </w:rPr>
        <w:t>Основными элементами дизайн-макета эмблемы являются слоган, абстрактные силуэты лыжника и девушки на роликовых коньках. На фоне изображение границ Городокского района, изображение лыже-роллерной трассы г.Городка</w:t>
      </w:r>
      <w:r>
        <w:rPr>
          <w:sz w:val="30"/>
          <w:szCs w:val="30"/>
        </w:rPr>
        <w:t>.</w:t>
      </w:r>
    </w:p>
    <w:p w:rsidR="004E721E" w:rsidRPr="00C34D52" w:rsidRDefault="004E721E" w:rsidP="004A7CA8">
      <w:pPr>
        <w:rPr>
          <w:rFonts w:ascii="Times New Roman" w:hAnsi="Times New Roman"/>
          <w:sz w:val="28"/>
          <w:szCs w:val="28"/>
        </w:rPr>
      </w:pPr>
    </w:p>
    <w:p w:rsidR="004E721E" w:rsidRDefault="004E721E" w:rsidP="00AE4592">
      <w:pPr>
        <w:rPr>
          <w:rFonts w:ascii="Times New Roman" w:hAnsi="Times New Roman"/>
          <w:sz w:val="28"/>
          <w:szCs w:val="28"/>
        </w:rPr>
      </w:pPr>
    </w:p>
    <w:p w:rsidR="004E721E" w:rsidRPr="00AE4592" w:rsidRDefault="004E721E"/>
    <w:p w:rsidR="004E721E" w:rsidRDefault="004E721E">
      <w:pPr>
        <w:rPr>
          <w:rFonts w:ascii="Times New Roman" w:hAnsi="Times New Roman"/>
          <w:sz w:val="32"/>
          <w:szCs w:val="32"/>
        </w:rPr>
      </w:pPr>
      <w:r w:rsidRPr="00266B22">
        <w:rPr>
          <w:noProof/>
          <w:lang w:eastAsia="ru-RU"/>
        </w:rPr>
        <w:pict>
          <v:shape id="Рисунок 2" o:spid="_x0000_i1030" type="#_x0000_t75" style="width:417.75pt;height:313.5pt;visibility:visible">
            <v:imagedata r:id="rId12" o:title=""/>
          </v:shape>
        </w:pic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Эмблема №6</w:t>
      </w:r>
      <w:r w:rsidRPr="002503E5">
        <w:rPr>
          <w:rFonts w:ascii="Times New Roman" w:hAnsi="Times New Roman"/>
          <w:sz w:val="28"/>
          <w:szCs w:val="28"/>
        </w:rPr>
        <w:t xml:space="preserve">  -  Цветкова Ольга Леонидовна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30 лет</w: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503E5">
        <w:rPr>
          <w:rFonts w:ascii="Times New Roman" w:hAnsi="Times New Roman"/>
          <w:sz w:val="28"/>
          <w:szCs w:val="28"/>
        </w:rPr>
        <w:t>Кошняк Марина Викторовна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34 года</w: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03E5">
        <w:rPr>
          <w:rFonts w:ascii="Times New Roman" w:hAnsi="Times New Roman"/>
          <w:sz w:val="28"/>
          <w:szCs w:val="28"/>
        </w:rPr>
        <w:t>УЗ «Городокская ЦРБ»</w:t>
      </w:r>
    </w:p>
    <w:p w:rsidR="004E721E" w:rsidRPr="002503E5" w:rsidRDefault="004E721E" w:rsidP="002503E5">
      <w:pPr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Описание:</w:t>
      </w:r>
      <w:r w:rsidRPr="002503E5">
        <w:rPr>
          <w:rFonts w:ascii="Times New Roman" w:hAnsi="Times New Roman"/>
          <w:sz w:val="28"/>
          <w:szCs w:val="28"/>
        </w:rPr>
        <w:t xml:space="preserve"> Солнце символизирует энергию, бодрость, свет, тепло.  Зелень – здоровье, молодость, рост. Виды спорта  - хорошо развиты в нашем районе. Символы Городка: рушник с орнаментом.  Здоровый город – здоровая семья! </w:t>
      </w:r>
    </w:p>
    <w:p w:rsidR="004E721E" w:rsidRDefault="004E721E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4E721E" w:rsidRDefault="004E721E">
      <w:pPr>
        <w:rPr>
          <w:rFonts w:ascii="Times New Roman" w:hAnsi="Times New Roman"/>
          <w:sz w:val="32"/>
          <w:szCs w:val="32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1" o:spid="_x0000_i1031" type="#_x0000_t75" style="width:338.25pt;height:253.5pt;visibility:visible">
            <v:imagedata r:id="rId13" o:title=""/>
          </v:shape>
        </w:pic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Эмблема №7</w:t>
      </w:r>
      <w:r w:rsidRPr="002503E5">
        <w:rPr>
          <w:rFonts w:ascii="Times New Roman" w:hAnsi="Times New Roman"/>
          <w:sz w:val="28"/>
          <w:szCs w:val="28"/>
        </w:rPr>
        <w:t xml:space="preserve">  -  Цветкова Ольга Леонидовна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30 лет</w: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503E5">
        <w:rPr>
          <w:rFonts w:ascii="Times New Roman" w:hAnsi="Times New Roman"/>
          <w:sz w:val="28"/>
          <w:szCs w:val="28"/>
        </w:rPr>
        <w:t>Кошняк Марина Викторовна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34 года</w:t>
      </w:r>
    </w:p>
    <w:p w:rsidR="004E721E" w:rsidRPr="002503E5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03E5">
        <w:rPr>
          <w:rFonts w:ascii="Times New Roman" w:hAnsi="Times New Roman"/>
          <w:sz w:val="28"/>
          <w:szCs w:val="28"/>
        </w:rPr>
        <w:t>УЗ «Городокская ЦРБ»</w:t>
      </w:r>
    </w:p>
    <w:p w:rsidR="004E721E" w:rsidRPr="002503E5" w:rsidRDefault="004E721E" w:rsidP="002503E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Описание:</w:t>
      </w:r>
      <w:r w:rsidRPr="002503E5">
        <w:rPr>
          <w:rFonts w:ascii="Times New Roman" w:hAnsi="Times New Roman"/>
          <w:sz w:val="28"/>
          <w:szCs w:val="28"/>
        </w:rPr>
        <w:t xml:space="preserve">      Солнце символизирует энергию, бодрость, свет, тепло.  Зелень – здоровье, молодость, рост.  Виды спорта  - хорошо развиты в нашем районе. Символы Городка: рушник с орнаментом, герб. </w:t>
      </w:r>
    </w:p>
    <w:p w:rsidR="004E721E" w:rsidRDefault="004E721E" w:rsidP="002503E5">
      <w:pPr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2" o:spid="_x0000_i1032" type="#_x0000_t75" style="width:421.5pt;height:298.5pt;visibility:visible">
            <v:imagedata r:id="rId14" o:title=""/>
          </v:shape>
        </w:pict>
      </w:r>
      <w:r w:rsidRPr="002503E5">
        <w:rPr>
          <w:rFonts w:ascii="Times New Roman" w:hAnsi="Times New Roman"/>
          <w:sz w:val="28"/>
          <w:szCs w:val="28"/>
        </w:rPr>
        <w:t xml:space="preserve"> </w:t>
      </w:r>
    </w:p>
    <w:p w:rsidR="004E721E" w:rsidRPr="00A46F41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Эмблема №8</w:t>
      </w:r>
      <w:r>
        <w:rPr>
          <w:rFonts w:ascii="Times New Roman" w:hAnsi="Times New Roman"/>
          <w:sz w:val="28"/>
          <w:szCs w:val="28"/>
        </w:rPr>
        <w:t xml:space="preserve">  - </w:t>
      </w:r>
      <w:r w:rsidRPr="002503E5">
        <w:rPr>
          <w:rFonts w:ascii="Times New Roman" w:hAnsi="Times New Roman"/>
          <w:sz w:val="28"/>
          <w:szCs w:val="28"/>
        </w:rPr>
        <w:t>Данилова</w:t>
      </w:r>
      <w:r w:rsidRPr="00A46F41">
        <w:rPr>
          <w:rFonts w:ascii="Times New Roman" w:hAnsi="Times New Roman"/>
          <w:sz w:val="28"/>
          <w:szCs w:val="28"/>
        </w:rPr>
        <w:t xml:space="preserve"> Анна Александровна, 12 лет</w:t>
      </w:r>
    </w:p>
    <w:p w:rsidR="004E721E" w:rsidRPr="00A46F41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A46F41">
        <w:rPr>
          <w:rFonts w:ascii="Times New Roman" w:hAnsi="Times New Roman"/>
          <w:sz w:val="28"/>
          <w:szCs w:val="28"/>
        </w:rPr>
        <w:t>ГУО «Меженская детский сад-средняя школа»</w:t>
      </w: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F41">
        <w:rPr>
          <w:rFonts w:ascii="Times New Roman" w:hAnsi="Times New Roman"/>
          <w:sz w:val="28"/>
          <w:szCs w:val="28"/>
        </w:rPr>
        <w:t>Буква «О» на эмблеме города Городка изображена в форме сердца. Внутри буквы – бегун и футболист. Для занятия этими видами спорта в городе есть стадионы с беговыми дорожками и футбольное поле.</w:t>
      </w: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3" o:spid="_x0000_i1033" type="#_x0000_t75" style="width:342.75pt;height:457.5pt;visibility:visible">
            <v:imagedata r:id="rId15" o:title=""/>
          </v:shape>
        </w:pict>
      </w: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Эмблема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9 </w:t>
      </w:r>
      <w:r>
        <w:rPr>
          <w:rFonts w:ascii="Times New Roman" w:hAnsi="Times New Roman"/>
          <w:sz w:val="28"/>
          <w:szCs w:val="28"/>
        </w:rPr>
        <w:t xml:space="preserve">– Гресский Иван Павлович </w:t>
      </w: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ГУО «Езерищенская средняя школа»</w:t>
      </w: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</w:p>
    <w:p w:rsidR="004E721E" w:rsidRDefault="004E721E" w:rsidP="002503E5">
      <w:pPr>
        <w:spacing w:after="0"/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4" o:spid="_x0000_i1034" type="#_x0000_t75" style="width:425.25pt;height:318.75pt;visibility:visible">
            <v:imagedata r:id="rId16" o:title=""/>
          </v:shape>
        </w:pict>
      </w:r>
    </w:p>
    <w:p w:rsidR="004E721E" w:rsidRPr="008A58BF" w:rsidRDefault="004E721E" w:rsidP="008A58BF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Эмблема №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8A58BF">
        <w:rPr>
          <w:rFonts w:ascii="Times New Roman" w:hAnsi="Times New Roman"/>
          <w:sz w:val="28"/>
          <w:szCs w:val="28"/>
        </w:rPr>
        <w:t>Колбасич  Мария, 1987 года рождения(32 года)</w:t>
      </w:r>
    </w:p>
    <w:p w:rsidR="004E721E" w:rsidRDefault="004E721E" w:rsidP="008A58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A58BF">
        <w:rPr>
          <w:rFonts w:ascii="Times New Roman" w:hAnsi="Times New Roman"/>
          <w:sz w:val="28"/>
          <w:szCs w:val="28"/>
        </w:rPr>
        <w:t>Пальчиков  Максим</w:t>
      </w:r>
      <w:r>
        <w:rPr>
          <w:rFonts w:ascii="Times New Roman" w:hAnsi="Times New Roman"/>
          <w:sz w:val="28"/>
          <w:szCs w:val="28"/>
        </w:rPr>
        <w:t>, 2000года рождения (19 лет)</w:t>
      </w:r>
    </w:p>
    <w:p w:rsidR="004E721E" w:rsidRPr="00362C5B" w:rsidRDefault="004E721E" w:rsidP="008A58B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62C5B">
        <w:rPr>
          <w:rFonts w:ascii="Times New Roman" w:hAnsi="Times New Roman"/>
          <w:b/>
          <w:sz w:val="28"/>
          <w:szCs w:val="28"/>
        </w:rPr>
        <w:t>КУПП «Городокское предприятие котельных и тепловых сетей»</w:t>
      </w:r>
    </w:p>
    <w:p w:rsidR="004E721E" w:rsidRDefault="004E721E" w:rsidP="008A58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Городок -  город больших возможностей занятия здоровым образом жизни. Здесь</w:t>
      </w:r>
      <w:r w:rsidRPr="001745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любая семья может найти отдых на свое усмотрение – это лыжи, велосипед, футбол, волейбол,  плаванье.</w:t>
      </w:r>
    </w:p>
    <w:p w:rsidR="004E721E" w:rsidRPr="002503E5" w:rsidRDefault="004E721E" w:rsidP="008A58BF">
      <w:pPr>
        <w:spacing w:after="0"/>
        <w:rPr>
          <w:rFonts w:ascii="Times New Roman" w:hAnsi="Times New Roman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6" o:spid="_x0000_i1035" type="#_x0000_t75" style="width:274.5pt;height:312pt;visibility:visible">
            <v:imagedata r:id="rId17" o:title=""/>
          </v:shape>
        </w:pict>
      </w:r>
    </w:p>
    <w:p w:rsidR="004E721E" w:rsidRPr="008A58BF" w:rsidRDefault="004E721E" w:rsidP="008A58B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№11</w:t>
      </w:r>
      <w:r w:rsidRPr="008A58BF">
        <w:rPr>
          <w:rFonts w:ascii="Times New Roman" w:hAnsi="Times New Roman"/>
          <w:sz w:val="28"/>
          <w:szCs w:val="28"/>
        </w:rPr>
        <w:t xml:space="preserve"> - Коллективная работа</w:t>
      </w:r>
    </w:p>
    <w:p w:rsidR="004E721E" w:rsidRPr="008A58BF" w:rsidRDefault="004E721E" w:rsidP="008A58BF">
      <w:pPr>
        <w:spacing w:after="0"/>
        <w:rPr>
          <w:rFonts w:ascii="Times New Roman" w:hAnsi="Times New Roman"/>
          <w:b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 Государственное учреждение дополнительного образования                </w:t>
      </w:r>
    </w:p>
    <w:p w:rsidR="004E721E" w:rsidRPr="008A58BF" w:rsidRDefault="004E721E" w:rsidP="008A58B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«Городокский районный центр детей и молодежи»</w:t>
      </w:r>
      <w:r w:rsidRPr="008A58BF">
        <w:rPr>
          <w:rFonts w:ascii="Times New Roman" w:hAnsi="Times New Roman"/>
          <w:sz w:val="28"/>
          <w:szCs w:val="28"/>
        </w:rPr>
        <w:t xml:space="preserve">, </w:t>
      </w:r>
    </w:p>
    <w:p w:rsidR="004E721E" w:rsidRPr="008A58BF" w:rsidRDefault="004E721E" w:rsidP="008A58B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sz w:val="28"/>
          <w:szCs w:val="28"/>
        </w:rPr>
        <w:t>директор Степанова Лилия Викторовна, тел.52601</w:t>
      </w:r>
    </w:p>
    <w:p w:rsidR="004E721E" w:rsidRPr="008A58BF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58BF">
        <w:rPr>
          <w:rFonts w:ascii="Times New Roman" w:hAnsi="Times New Roman"/>
          <w:b/>
          <w:color w:val="000000"/>
          <w:sz w:val="28"/>
          <w:szCs w:val="28"/>
          <w:u w:val="single"/>
        </w:rPr>
        <w:t>Описание:</w:t>
      </w:r>
      <w:r w:rsidRPr="008A58BF">
        <w:rPr>
          <w:rFonts w:ascii="Times New Roman" w:hAnsi="Times New Roman"/>
          <w:color w:val="000000"/>
          <w:sz w:val="28"/>
          <w:szCs w:val="28"/>
        </w:rPr>
        <w:t xml:space="preserve"> Фон логотипа – желтый. Этот цвет символизирует народ, живущий в Городке, как готовый к быстрому принятию решений, толерантный к новым идеям и точке зрения других людей. Жёлтый цвет демонстрирует открытость, свободу, подвижность, общительность нашего общества.</w:t>
      </w:r>
    </w:p>
    <w:p w:rsidR="004E721E" w:rsidRPr="008A58BF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58BF">
        <w:rPr>
          <w:rFonts w:ascii="Times New Roman" w:hAnsi="Times New Roman"/>
          <w:color w:val="000000"/>
          <w:sz w:val="28"/>
          <w:szCs w:val="28"/>
        </w:rPr>
        <w:t xml:space="preserve">Синий цвет создает атмосферу безопасности и доверия, что позиционирует наш Городокский край – край озер и рек,  с гостеприимством и радушием. </w:t>
      </w:r>
    </w:p>
    <w:p w:rsidR="004E721E" w:rsidRPr="008A58BF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58BF">
        <w:rPr>
          <w:rFonts w:ascii="Times New Roman" w:hAnsi="Times New Roman"/>
          <w:color w:val="000000"/>
          <w:sz w:val="28"/>
          <w:szCs w:val="28"/>
        </w:rPr>
        <w:t>Зеленые веточки символизируют наш край, как край экологически чистых зеленых лесов для развития туризма. Это цвет юности, надежды, веселья.</w:t>
      </w:r>
    </w:p>
    <w:p w:rsidR="004E721E" w:rsidRPr="008A58BF" w:rsidRDefault="004E721E" w:rsidP="008A58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color w:val="000000"/>
          <w:sz w:val="28"/>
          <w:szCs w:val="28"/>
        </w:rPr>
        <w:t xml:space="preserve">В верхней части размещен герб г.Городка, </w:t>
      </w:r>
      <w:r w:rsidRPr="008A58BF">
        <w:rPr>
          <w:rFonts w:ascii="Times New Roman" w:hAnsi="Times New Roman"/>
          <w:sz w:val="28"/>
          <w:szCs w:val="28"/>
        </w:rPr>
        <w:t xml:space="preserve">как </w:t>
      </w:r>
      <w:r w:rsidRPr="008A58BF">
        <w:rPr>
          <w:rFonts w:ascii="Times New Roman" w:hAnsi="Times New Roman"/>
          <w:sz w:val="28"/>
          <w:szCs w:val="28"/>
          <w:shd w:val="clear" w:color="auto" w:fill="FFFFFF"/>
        </w:rPr>
        <w:t>символ власти, силы, храбрости, отваги, великодушия</w:t>
      </w:r>
      <w:r w:rsidRPr="008A58BF">
        <w:rPr>
          <w:rFonts w:ascii="Times New Roman" w:hAnsi="Times New Roman"/>
          <w:sz w:val="28"/>
          <w:szCs w:val="28"/>
        </w:rPr>
        <w:t>.</w:t>
      </w:r>
    </w:p>
    <w:p w:rsidR="004E721E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58BF">
        <w:rPr>
          <w:rFonts w:ascii="Times New Roman" w:hAnsi="Times New Roman"/>
          <w:color w:val="000000"/>
          <w:sz w:val="28"/>
          <w:szCs w:val="28"/>
        </w:rPr>
        <w:t>В нижней части логотипа – символ полной, дружной, здоровой семьи.</w:t>
      </w:r>
    </w:p>
    <w:p w:rsidR="004E721E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721E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721E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721E" w:rsidRPr="008A58BF" w:rsidRDefault="004E721E" w:rsidP="008A58B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 w:rsidP="00ED0DA7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4E721E" w:rsidRPr="008A58BF" w:rsidRDefault="004E721E" w:rsidP="00ED0DA7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№1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8A5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A5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Сидоренко Наталья Николаевна, 49 лет</w:t>
      </w:r>
    </w:p>
    <w:p w:rsidR="004E721E" w:rsidRPr="008A58BF" w:rsidRDefault="004E721E" w:rsidP="00ED0DA7">
      <w:pPr>
        <w:spacing w:after="0"/>
        <w:rPr>
          <w:rFonts w:ascii="Times New Roman" w:hAnsi="Times New Roman"/>
          <w:b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 Государственное учреждение дополнительного образования                </w:t>
      </w:r>
    </w:p>
    <w:p w:rsidR="004E721E" w:rsidRPr="008A58BF" w:rsidRDefault="004E721E" w:rsidP="00ED0DA7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«</w:t>
      </w:r>
      <w:r>
        <w:rPr>
          <w:rFonts w:ascii="Times New Roman" w:hAnsi="Times New Roman"/>
          <w:b/>
          <w:sz w:val="28"/>
          <w:szCs w:val="28"/>
        </w:rPr>
        <w:t>Ясли-сад №1 г.Городка</w:t>
      </w:r>
      <w:r w:rsidRPr="008A58B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E721E" w:rsidRDefault="004E721E" w:rsidP="00ED0DA7">
      <w:pPr>
        <w:rPr>
          <w:rFonts w:ascii="Times New Roman" w:hAnsi="Times New Roman"/>
          <w:b/>
          <w:sz w:val="28"/>
          <w:szCs w:val="28"/>
          <w:u w:val="single"/>
        </w:rPr>
      </w:pPr>
      <w:r w:rsidRPr="008A58BF">
        <w:rPr>
          <w:rFonts w:ascii="Times New Roman" w:hAnsi="Times New Roman"/>
          <w:b/>
          <w:color w:val="000000"/>
          <w:sz w:val="28"/>
          <w:szCs w:val="28"/>
          <w:u w:val="single"/>
        </w:rPr>
        <w:t>Описание:</w:t>
      </w:r>
      <w:r w:rsidRPr="008A58B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721E" w:rsidRPr="00ED0DA7" w:rsidRDefault="004E721E">
      <w:pPr>
        <w:rPr>
          <w:rFonts w:ascii="Times New Roman" w:hAnsi="Times New Roman"/>
          <w:b/>
          <w:sz w:val="28"/>
          <w:szCs w:val="28"/>
          <w:u w:val="single"/>
        </w:rPr>
      </w:pPr>
      <w:r w:rsidRPr="00ED0DA7">
        <w:rPr>
          <w:rFonts w:ascii="Times New Roman" w:hAnsi="Times New Roman"/>
          <w:b/>
          <w:sz w:val="28"/>
          <w:szCs w:val="28"/>
          <w:u w:val="single"/>
        </w:rPr>
        <w:pict>
          <v:shape id="_x0000_i1036" type="#_x0000_t75" style="width:450pt;height:328.5pt">
            <v:imagedata r:id="rId18" o:title=""/>
          </v:shape>
        </w:pict>
      </w: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Pr="008A58BF" w:rsidRDefault="004E721E" w:rsidP="00ED0DA7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№1</w:t>
      </w: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8A5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A5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Сидоренко Наталья Николаевна, 49 лет</w:t>
      </w:r>
    </w:p>
    <w:p w:rsidR="004E721E" w:rsidRPr="008A58BF" w:rsidRDefault="004E721E" w:rsidP="00ED0DA7">
      <w:pPr>
        <w:spacing w:after="0"/>
        <w:rPr>
          <w:rFonts w:ascii="Times New Roman" w:hAnsi="Times New Roman"/>
          <w:b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 Государственное учреждение дополнительного образования                </w:t>
      </w:r>
    </w:p>
    <w:p w:rsidR="004E721E" w:rsidRPr="008A58BF" w:rsidRDefault="004E721E" w:rsidP="00ED0DA7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</w:rPr>
        <w:t xml:space="preserve">                 «</w:t>
      </w:r>
      <w:r>
        <w:rPr>
          <w:rFonts w:ascii="Times New Roman" w:hAnsi="Times New Roman"/>
          <w:b/>
          <w:sz w:val="28"/>
          <w:szCs w:val="28"/>
        </w:rPr>
        <w:t>Ясли-сад №1 г.Городка</w:t>
      </w:r>
      <w:r w:rsidRPr="008A58B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E721E" w:rsidRDefault="004E721E" w:rsidP="00ED0DA7">
      <w:pPr>
        <w:rPr>
          <w:rFonts w:ascii="Times New Roman" w:hAnsi="Times New Roman"/>
          <w:b/>
          <w:sz w:val="28"/>
          <w:szCs w:val="28"/>
          <w:u w:val="single"/>
        </w:rPr>
      </w:pPr>
      <w:r w:rsidRPr="008A58BF">
        <w:rPr>
          <w:rFonts w:ascii="Times New Roman" w:hAnsi="Times New Roman"/>
          <w:b/>
          <w:color w:val="000000"/>
          <w:sz w:val="28"/>
          <w:szCs w:val="28"/>
          <w:u w:val="single"/>
        </w:rPr>
        <w:t>Описание:</w:t>
      </w:r>
      <w:r w:rsidRPr="008A58B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721E" w:rsidRPr="002F4C3C" w:rsidRDefault="004E721E" w:rsidP="00ED0DA7">
      <w:pPr>
        <w:rPr>
          <w:rFonts w:ascii="Times New Roman" w:hAnsi="Times New Roman"/>
          <w:b/>
          <w:sz w:val="28"/>
          <w:szCs w:val="28"/>
          <w:u w:val="single"/>
        </w:rPr>
      </w:pPr>
      <w:r w:rsidRPr="002F4C3C">
        <w:rPr>
          <w:rFonts w:ascii="Times New Roman" w:hAnsi="Times New Roman"/>
          <w:b/>
          <w:sz w:val="28"/>
          <w:szCs w:val="28"/>
          <w:u w:val="single"/>
        </w:rPr>
        <w:pict>
          <v:shape id="_x0000_i1037" type="#_x0000_t75" style="width:450pt;height:306pt">
            <v:imagedata r:id="rId19" o:title=""/>
          </v:shape>
        </w:pict>
      </w: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Default="004E721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E721E" w:rsidRPr="00A73472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14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73472">
        <w:rPr>
          <w:rFonts w:ascii="Times New Roman" w:hAnsi="Times New Roman"/>
          <w:sz w:val="28"/>
          <w:szCs w:val="28"/>
        </w:rPr>
        <w:t>Плешкова Елизавета Сергеевна, 12 лет</w:t>
      </w:r>
    </w:p>
    <w:p w:rsidR="004E721E" w:rsidRPr="00A73472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A73472">
        <w:rPr>
          <w:rFonts w:ascii="Times New Roman" w:hAnsi="Times New Roman"/>
          <w:sz w:val="28"/>
          <w:szCs w:val="28"/>
        </w:rPr>
        <w:t>ГУО «Меженская детский сад-средняя школа»</w:t>
      </w:r>
    </w:p>
    <w:p w:rsidR="004E721E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0B3EEF">
        <w:rPr>
          <w:rFonts w:ascii="Times New Roman" w:hAnsi="Times New Roman"/>
          <w:b/>
          <w:sz w:val="28"/>
          <w:szCs w:val="28"/>
          <w:u w:val="single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472">
        <w:rPr>
          <w:rFonts w:ascii="Times New Roman" w:hAnsi="Times New Roman"/>
          <w:sz w:val="28"/>
          <w:szCs w:val="28"/>
        </w:rPr>
        <w:t>На эмблеме города Городка изображена лыже-роллерная трасса. Все желающие города Городка и других городов республики могут покататься на лыжах и укрепить свое здоровье.</w:t>
      </w:r>
    </w:p>
    <w:p w:rsidR="004E721E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</w:p>
    <w:p w:rsidR="004E721E" w:rsidRPr="00A73472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7" o:spid="_x0000_i1038" type="#_x0000_t75" style="width:374.25pt;height:264.75pt;visibility:visible">
            <v:imagedata r:id="rId20" o:title=""/>
          </v:shape>
        </w:pict>
      </w:r>
    </w:p>
    <w:p w:rsidR="004E721E" w:rsidRPr="000B3EEF" w:rsidRDefault="004E721E">
      <w:pPr>
        <w:rPr>
          <w:rFonts w:ascii="Times New Roman" w:hAnsi="Times New Roman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  <w:r w:rsidRPr="00E406BC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5" o:spid="_x0000_i1039" type="#_x0000_t75" style="width:410.25pt;height:307.5pt;visibility:visible">
            <v:imagedata r:id="rId21" o:title=""/>
          </v:shape>
        </w:pict>
      </w:r>
    </w:p>
    <w:p w:rsidR="004E721E" w:rsidRPr="002503E5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15 </w:t>
      </w:r>
      <w:r>
        <w:rPr>
          <w:rFonts w:ascii="Times New Roman" w:hAnsi="Times New Roman"/>
          <w:sz w:val="28"/>
          <w:szCs w:val="28"/>
        </w:rPr>
        <w:t>–</w:t>
      </w:r>
      <w:r w:rsidRPr="000B3EEF">
        <w:rPr>
          <w:rFonts w:ascii="Times New Roman" w:hAnsi="Times New Roman"/>
          <w:sz w:val="28"/>
          <w:szCs w:val="28"/>
        </w:rPr>
        <w:t xml:space="preserve"> </w:t>
      </w:r>
      <w:r w:rsidRPr="002503E5">
        <w:rPr>
          <w:rFonts w:ascii="Times New Roman" w:hAnsi="Times New Roman"/>
          <w:sz w:val="28"/>
          <w:szCs w:val="28"/>
        </w:rPr>
        <w:t>Цветкова Ольга Леонидовна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30 лет</w:t>
      </w:r>
    </w:p>
    <w:p w:rsidR="004E721E" w:rsidRPr="002503E5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503E5">
        <w:rPr>
          <w:rFonts w:ascii="Times New Roman" w:hAnsi="Times New Roman"/>
          <w:sz w:val="28"/>
          <w:szCs w:val="28"/>
        </w:rPr>
        <w:t>Кошняк Марина Викторовна</w:t>
      </w:r>
      <w:r>
        <w:rPr>
          <w:rFonts w:ascii="Times New Roman" w:hAnsi="Times New Roman"/>
          <w:sz w:val="28"/>
          <w:szCs w:val="28"/>
        </w:rPr>
        <w:t>,</w:t>
      </w:r>
      <w:r w:rsidRPr="002503E5">
        <w:rPr>
          <w:rFonts w:ascii="Times New Roman" w:hAnsi="Times New Roman"/>
          <w:sz w:val="28"/>
          <w:szCs w:val="28"/>
        </w:rPr>
        <w:t xml:space="preserve"> 34 года</w:t>
      </w:r>
    </w:p>
    <w:p w:rsidR="004E721E" w:rsidRPr="002503E5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03E5">
        <w:rPr>
          <w:rFonts w:ascii="Times New Roman" w:hAnsi="Times New Roman"/>
          <w:sz w:val="28"/>
          <w:szCs w:val="28"/>
        </w:rPr>
        <w:t>УЗ «Городокская ЦРБ»</w:t>
      </w:r>
    </w:p>
    <w:p w:rsidR="004E721E" w:rsidRDefault="004E721E">
      <w:pPr>
        <w:rPr>
          <w:rFonts w:ascii="Times New Roman" w:hAnsi="Times New Roman"/>
          <w:sz w:val="28"/>
          <w:szCs w:val="28"/>
        </w:rPr>
      </w:pPr>
      <w:r w:rsidRPr="002503E5">
        <w:rPr>
          <w:rFonts w:ascii="Times New Roman" w:hAnsi="Times New Roman"/>
          <w:b/>
          <w:sz w:val="28"/>
          <w:szCs w:val="28"/>
          <w:u w:val="single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B3EEF">
        <w:rPr>
          <w:rFonts w:ascii="Times New Roman" w:hAnsi="Times New Roman"/>
          <w:sz w:val="28"/>
          <w:szCs w:val="28"/>
        </w:rPr>
        <w:t>Солнце символизирует энергию, бодрость, свет, тепло.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3EEF">
        <w:rPr>
          <w:rFonts w:ascii="Times New Roman" w:hAnsi="Times New Roman"/>
          <w:sz w:val="28"/>
          <w:szCs w:val="28"/>
        </w:rPr>
        <w:t>Зелень – здоровье, молодость, рост.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B3EEF">
        <w:rPr>
          <w:rFonts w:ascii="Times New Roman" w:hAnsi="Times New Roman"/>
          <w:sz w:val="28"/>
          <w:szCs w:val="28"/>
        </w:rPr>
        <w:t>Виды спорта  - хорошо развиты в нашем районе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B3EEF">
        <w:rPr>
          <w:rFonts w:ascii="Times New Roman" w:hAnsi="Times New Roman"/>
          <w:sz w:val="28"/>
          <w:szCs w:val="28"/>
        </w:rPr>
        <w:t>Символы Городка: рушник с орнаментом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B3EEF">
        <w:rPr>
          <w:rFonts w:ascii="Times New Roman" w:hAnsi="Times New Roman"/>
          <w:sz w:val="28"/>
          <w:szCs w:val="28"/>
        </w:rPr>
        <w:t xml:space="preserve">Лебеди символизируют верность, чистоту, здоровье. </w:t>
      </w:r>
    </w:p>
    <w:p w:rsidR="004E721E" w:rsidRDefault="004E721E">
      <w:pPr>
        <w:rPr>
          <w:rFonts w:ascii="Times New Roman" w:hAnsi="Times New Roman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28"/>
          <w:szCs w:val="28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</w:p>
    <w:p w:rsidR="004E721E" w:rsidRDefault="004E721E">
      <w:pPr>
        <w:rPr>
          <w:rFonts w:ascii="Times New Roman" w:hAnsi="Times New Roman"/>
          <w:sz w:val="32"/>
          <w:szCs w:val="32"/>
        </w:rPr>
      </w:pPr>
      <w:r w:rsidRPr="00266B22">
        <w:rPr>
          <w:noProof/>
          <w:lang w:eastAsia="ru-RU"/>
        </w:rPr>
        <w:pict>
          <v:shape id="Рисунок 16" o:spid="_x0000_i1040" type="#_x0000_t75" style="width:432.75pt;height:267.75pt;visibility:visible">
            <v:imagedata r:id="rId22" o:title=""/>
          </v:shape>
        </w:pict>
      </w:r>
      <w:r>
        <w:rPr>
          <w:rFonts w:ascii="Times New Roman" w:hAnsi="Times New Roman"/>
          <w:sz w:val="32"/>
          <w:szCs w:val="32"/>
        </w:rPr>
        <w:t xml:space="preserve">    </w:t>
      </w:r>
    </w:p>
    <w:p w:rsidR="004E721E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 w:rsidRPr="008A58BF">
        <w:rPr>
          <w:rFonts w:ascii="Times New Roman" w:hAnsi="Times New Roman"/>
          <w:b/>
          <w:sz w:val="28"/>
          <w:szCs w:val="28"/>
          <w:u w:val="single"/>
        </w:rPr>
        <w:t>Эмблема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16 </w:t>
      </w:r>
      <w:r>
        <w:rPr>
          <w:rFonts w:ascii="Times New Roman" w:hAnsi="Times New Roman"/>
          <w:sz w:val="28"/>
          <w:szCs w:val="28"/>
        </w:rPr>
        <w:t>–</w:t>
      </w:r>
      <w:r w:rsidRPr="000B3E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Люкшина</w:t>
      </w:r>
      <w:r w:rsidRPr="002503E5">
        <w:rPr>
          <w:rFonts w:ascii="Times New Roman" w:hAnsi="Times New Roman"/>
          <w:sz w:val="28"/>
          <w:szCs w:val="28"/>
        </w:rPr>
        <w:t xml:space="preserve"> Ольга </w:t>
      </w:r>
      <w:r>
        <w:rPr>
          <w:rFonts w:ascii="Times New Roman" w:hAnsi="Times New Roman"/>
          <w:sz w:val="28"/>
          <w:szCs w:val="28"/>
        </w:rPr>
        <w:t>Михайловна</w:t>
      </w:r>
    </w:p>
    <w:p w:rsidR="004E721E" w:rsidRPr="002503E5" w:rsidRDefault="004E721E" w:rsidP="000B3E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ОАО «Птицефабрика Городок»</w:t>
      </w:r>
    </w:p>
    <w:p w:rsidR="004E721E" w:rsidRPr="00025521" w:rsidRDefault="004E721E">
      <w:pPr>
        <w:rPr>
          <w:rFonts w:ascii="Times New Roman" w:hAnsi="Times New Roman"/>
          <w:sz w:val="32"/>
          <w:szCs w:val="32"/>
        </w:rPr>
      </w:pPr>
    </w:p>
    <w:sectPr w:rsidR="004E721E" w:rsidRPr="00025521" w:rsidSect="009C1DE2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21E" w:rsidRDefault="004E721E" w:rsidP="009C1DE2">
      <w:pPr>
        <w:spacing w:after="0" w:line="240" w:lineRule="auto"/>
      </w:pPr>
      <w:r>
        <w:separator/>
      </w:r>
    </w:p>
  </w:endnote>
  <w:endnote w:type="continuationSeparator" w:id="0">
    <w:p w:rsidR="004E721E" w:rsidRDefault="004E721E" w:rsidP="009C1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21E" w:rsidRDefault="004E721E" w:rsidP="009C1DE2">
      <w:pPr>
        <w:spacing w:after="0" w:line="240" w:lineRule="auto"/>
      </w:pPr>
      <w:r>
        <w:separator/>
      </w:r>
    </w:p>
  </w:footnote>
  <w:footnote w:type="continuationSeparator" w:id="0">
    <w:p w:rsidR="004E721E" w:rsidRDefault="004E721E" w:rsidP="009C1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56EEA"/>
    <w:multiLevelType w:val="hybridMultilevel"/>
    <w:tmpl w:val="D576B98A"/>
    <w:lvl w:ilvl="0" w:tplc="468019E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FCD0853"/>
    <w:multiLevelType w:val="hybridMultilevel"/>
    <w:tmpl w:val="979EFBFC"/>
    <w:lvl w:ilvl="0" w:tplc="833293A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7F194254"/>
    <w:multiLevelType w:val="hybridMultilevel"/>
    <w:tmpl w:val="70C830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4562"/>
    <w:rsid w:val="00025521"/>
    <w:rsid w:val="000B3EEF"/>
    <w:rsid w:val="00174590"/>
    <w:rsid w:val="002503E5"/>
    <w:rsid w:val="0025211E"/>
    <w:rsid w:val="00266B22"/>
    <w:rsid w:val="002F4C3C"/>
    <w:rsid w:val="00343336"/>
    <w:rsid w:val="00362C5B"/>
    <w:rsid w:val="004A7CA8"/>
    <w:rsid w:val="004E4D6B"/>
    <w:rsid w:val="004E721E"/>
    <w:rsid w:val="00617157"/>
    <w:rsid w:val="00744562"/>
    <w:rsid w:val="008A58BF"/>
    <w:rsid w:val="009C1DE2"/>
    <w:rsid w:val="00A2624D"/>
    <w:rsid w:val="00A46F41"/>
    <w:rsid w:val="00A73472"/>
    <w:rsid w:val="00AE4592"/>
    <w:rsid w:val="00C34D52"/>
    <w:rsid w:val="00C734F3"/>
    <w:rsid w:val="00E406BC"/>
    <w:rsid w:val="00ED0DA7"/>
    <w:rsid w:val="00F5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4F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45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C1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C1DE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C1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C1DE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14</Pages>
  <Words>790</Words>
  <Characters>4509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1окно</cp:lastModifiedBy>
  <cp:revision>4</cp:revision>
  <dcterms:created xsi:type="dcterms:W3CDTF">2020-03-06T10:58:00Z</dcterms:created>
  <dcterms:modified xsi:type="dcterms:W3CDTF">2020-03-06T12:23:00Z</dcterms:modified>
</cp:coreProperties>
</file>